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647" w:rsidRDefault="00B00647" w:rsidP="00C408F5">
      <w:pPr>
        <w:jc w:val="center"/>
        <w:rPr>
          <w:rFonts w:ascii="Times New Roman" w:hAnsi="Times New Roman"/>
        </w:rPr>
      </w:pPr>
      <w:r w:rsidRPr="00C408F5">
        <w:rPr>
          <w:rFonts w:ascii="Times New Roman" w:hAnsi="Times New Roman"/>
        </w:rPr>
        <w:t>Отчёт  о проведении краевой социальной акции</w:t>
      </w:r>
    </w:p>
    <w:p w:rsidR="00B00647" w:rsidRPr="00C408F5" w:rsidRDefault="00B00647" w:rsidP="00C408F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«Осенняя неделя добра  2014» в рамках  краевого проекта</w:t>
      </w:r>
    </w:p>
    <w:p w:rsidR="00B00647" w:rsidRPr="00C408F5" w:rsidRDefault="00B00647" w:rsidP="00C408F5">
      <w:pPr>
        <w:jc w:val="center"/>
        <w:rPr>
          <w:rFonts w:ascii="Times New Roman" w:hAnsi="Times New Roman"/>
        </w:rPr>
      </w:pPr>
      <w:r w:rsidRPr="00C408F5">
        <w:rPr>
          <w:rFonts w:ascii="Times New Roman" w:hAnsi="Times New Roman"/>
        </w:rPr>
        <w:t>«Будь богаче – принимай других»</w:t>
      </w:r>
    </w:p>
    <w:p w:rsidR="00B00647" w:rsidRDefault="00B00647" w:rsidP="00C408F5">
      <w:pPr>
        <w:rPr>
          <w:rFonts w:ascii="Times New Roman" w:hAnsi="Times New Roman"/>
          <w:sz w:val="24"/>
          <w:szCs w:val="24"/>
        </w:rPr>
      </w:pPr>
      <w:r w:rsidRPr="00C408F5">
        <w:rPr>
          <w:rFonts w:ascii="Times New Roman" w:hAnsi="Times New Roman"/>
          <w:sz w:val="24"/>
          <w:szCs w:val="24"/>
        </w:rPr>
        <w:t>Образовательное учреждение: МКОУ Никольская СОШ</w:t>
      </w:r>
    </w:p>
    <w:p w:rsidR="00B00647" w:rsidRPr="00C408F5" w:rsidRDefault="00B00647" w:rsidP="00C408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408F5">
        <w:rPr>
          <w:rFonts w:ascii="Times New Roman" w:hAnsi="Times New Roman"/>
          <w:sz w:val="24"/>
          <w:szCs w:val="24"/>
        </w:rPr>
        <w:t>Полное название детского общественного объединения«Алые паруса»</w:t>
      </w:r>
    </w:p>
    <w:p w:rsidR="00B00647" w:rsidRPr="00C408F5" w:rsidRDefault="00B00647" w:rsidP="00C408F5">
      <w:pPr>
        <w:rPr>
          <w:rFonts w:ascii="Times New Roman" w:hAnsi="Times New Roman"/>
          <w:sz w:val="24"/>
          <w:szCs w:val="24"/>
        </w:rPr>
      </w:pPr>
      <w:r w:rsidRPr="00C408F5">
        <w:rPr>
          <w:rFonts w:ascii="Times New Roman" w:hAnsi="Times New Roman"/>
          <w:sz w:val="24"/>
          <w:szCs w:val="24"/>
        </w:rPr>
        <w:t xml:space="preserve"> Ф.И.О. координатора проведения акции :  Кувеко С.В.</w:t>
      </w:r>
    </w:p>
    <w:p w:rsidR="00B00647" w:rsidRDefault="00B00647" w:rsidP="00C408F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C408F5">
        <w:rPr>
          <w:rFonts w:ascii="Times New Roman" w:hAnsi="Times New Roman"/>
          <w:sz w:val="24"/>
          <w:szCs w:val="24"/>
        </w:rPr>
        <w:t xml:space="preserve"> Контактная информация координатора: прямой тел, эл. Адрес: 79-2-48</w:t>
      </w:r>
    </w:p>
    <w:p w:rsidR="00B00647" w:rsidRPr="00C408F5" w:rsidRDefault="00B00647" w:rsidP="00C408F5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B00647" w:rsidRPr="008B1B00" w:rsidRDefault="00B00647" w:rsidP="008B1B0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8B1B00">
        <w:rPr>
          <w:rFonts w:ascii="Times New Roman" w:hAnsi="Times New Roman"/>
          <w:sz w:val="24"/>
          <w:szCs w:val="24"/>
        </w:rPr>
        <w:t>Краткая аннотация проделанной работы в рамках Акции</w:t>
      </w:r>
    </w:p>
    <w:p w:rsidR="00B00647" w:rsidRPr="00637418" w:rsidRDefault="00B00647" w:rsidP="008B1B00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134"/>
        <w:gridCol w:w="1418"/>
        <w:gridCol w:w="1559"/>
        <w:gridCol w:w="1843"/>
        <w:gridCol w:w="1417"/>
        <w:gridCol w:w="1276"/>
        <w:gridCol w:w="1701"/>
        <w:gridCol w:w="1418"/>
        <w:gridCol w:w="1417"/>
        <w:gridCol w:w="1134"/>
      </w:tblGrid>
      <w:tr w:rsidR="00B00647" w:rsidRPr="00A208D0" w:rsidTr="0006114F">
        <w:tc>
          <w:tcPr>
            <w:tcW w:w="1560" w:type="dxa"/>
          </w:tcPr>
          <w:p w:rsidR="00B00647" w:rsidRPr="00A2100C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00C">
              <w:rPr>
                <w:rFonts w:ascii="Times New Roman" w:hAnsi="Times New Roman"/>
                <w:sz w:val="24"/>
                <w:szCs w:val="24"/>
              </w:rPr>
              <w:t>Кол-во и наименование мероприятий</w:t>
            </w:r>
          </w:p>
        </w:tc>
        <w:tc>
          <w:tcPr>
            <w:tcW w:w="1134" w:type="dxa"/>
          </w:tcPr>
          <w:p w:rsidR="00B00647" w:rsidRPr="00A2100C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00C">
              <w:rPr>
                <w:rFonts w:ascii="Times New Roman" w:hAnsi="Times New Roman"/>
                <w:sz w:val="24"/>
                <w:szCs w:val="24"/>
              </w:rPr>
              <w:t>Кол-во организаторов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(участников ДОО)</w:t>
            </w:r>
          </w:p>
        </w:tc>
        <w:tc>
          <w:tcPr>
            <w:tcW w:w="1418" w:type="dxa"/>
          </w:tcPr>
          <w:p w:rsidR="00B00647" w:rsidRPr="00A2100C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привлеченных волонтеров</w:t>
            </w:r>
          </w:p>
        </w:tc>
        <w:tc>
          <w:tcPr>
            <w:tcW w:w="1559" w:type="dxa"/>
          </w:tcPr>
          <w:p w:rsidR="00B00647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00C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r>
              <w:rPr>
                <w:rFonts w:ascii="Times New Roman" w:hAnsi="Times New Roman"/>
                <w:sz w:val="24"/>
                <w:szCs w:val="24"/>
              </w:rPr>
              <w:t>вовлеченных детей с ОВЗ</w:t>
            </w:r>
          </w:p>
          <w:p w:rsidR="00B00647" w:rsidRPr="00A2100C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0647" w:rsidRPr="00A2100C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00C">
              <w:rPr>
                <w:rFonts w:ascii="Times New Roman" w:hAnsi="Times New Roman"/>
                <w:sz w:val="24"/>
                <w:szCs w:val="24"/>
              </w:rPr>
              <w:t>Наименование партнеров</w:t>
            </w:r>
          </w:p>
        </w:tc>
        <w:tc>
          <w:tcPr>
            <w:tcW w:w="1417" w:type="dxa"/>
          </w:tcPr>
          <w:p w:rsidR="00B00647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00C">
              <w:rPr>
                <w:rFonts w:ascii="Times New Roman" w:hAnsi="Times New Roman"/>
                <w:sz w:val="24"/>
                <w:szCs w:val="24"/>
              </w:rPr>
              <w:t>Стоимость</w:t>
            </w:r>
          </w:p>
          <w:p w:rsidR="00B00647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0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2100C">
              <w:rPr>
                <w:rFonts w:ascii="Times New Roman" w:hAnsi="Times New Roman"/>
                <w:sz w:val="24"/>
                <w:szCs w:val="24"/>
              </w:rPr>
              <w:t>клада</w:t>
            </w:r>
          </w:p>
          <w:p w:rsidR="00B00647" w:rsidRPr="00A2100C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00C">
              <w:rPr>
                <w:rFonts w:ascii="Times New Roman" w:hAnsi="Times New Roman"/>
                <w:sz w:val="24"/>
                <w:szCs w:val="24"/>
              </w:rPr>
              <w:t xml:space="preserve"> партнеров</w:t>
            </w:r>
          </w:p>
        </w:tc>
        <w:tc>
          <w:tcPr>
            <w:tcW w:w="1276" w:type="dxa"/>
          </w:tcPr>
          <w:p w:rsidR="00B00647" w:rsidRPr="00A2100C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00C">
              <w:rPr>
                <w:rFonts w:ascii="Times New Roman" w:hAnsi="Times New Roman"/>
                <w:sz w:val="24"/>
                <w:szCs w:val="24"/>
              </w:rPr>
              <w:t>Привлеченные СМИ</w:t>
            </w:r>
          </w:p>
        </w:tc>
        <w:tc>
          <w:tcPr>
            <w:tcW w:w="1701" w:type="dxa"/>
          </w:tcPr>
          <w:p w:rsidR="00B00647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B00647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публикаций,</w:t>
            </w:r>
          </w:p>
          <w:p w:rsidR="00B00647" w:rsidRPr="00A2100C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эфиров</w:t>
            </w:r>
          </w:p>
        </w:tc>
        <w:tc>
          <w:tcPr>
            <w:tcW w:w="1418" w:type="dxa"/>
          </w:tcPr>
          <w:p w:rsidR="00B00647" w:rsidRPr="00A2100C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Знаковые лица, </w:t>
            </w:r>
            <w:r w:rsidRPr="00A2100C">
              <w:rPr>
                <w:rFonts w:ascii="Times New Roman" w:hAnsi="Times New Roman"/>
                <w:sz w:val="24"/>
                <w:szCs w:val="24"/>
              </w:rPr>
              <w:t xml:space="preserve"> которые присутствовали при проведении мероприятий</w:t>
            </w:r>
          </w:p>
        </w:tc>
        <w:tc>
          <w:tcPr>
            <w:tcW w:w="1417" w:type="dxa"/>
          </w:tcPr>
          <w:p w:rsidR="00B00647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</w:p>
          <w:p w:rsidR="00B00647" w:rsidRPr="00A2100C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1134" w:type="dxa"/>
          </w:tcPr>
          <w:p w:rsidR="00B00647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Соц. Эффекты</w:t>
            </w:r>
          </w:p>
          <w:p w:rsidR="00B00647" w:rsidRPr="00A2100C" w:rsidRDefault="00B00647" w:rsidP="00CC1EE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(2) </w:t>
            </w:r>
          </w:p>
        </w:tc>
      </w:tr>
      <w:tr w:rsidR="00B00647" w:rsidRPr="00A208D0" w:rsidTr="0006114F">
        <w:tc>
          <w:tcPr>
            <w:tcW w:w="1560" w:type="dxa"/>
          </w:tcPr>
          <w:p w:rsidR="00B00647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6</w:t>
            </w:r>
          </w:p>
          <w:p w:rsidR="00B00647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1.Проведение уроков добра.</w:t>
            </w:r>
          </w:p>
          <w:p w:rsidR="00B00647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2.Благотворительный концерт ко Дню пожилого человека.</w:t>
            </w:r>
          </w:p>
          <w:p w:rsidR="00B00647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3.Сбор вещей, книг, игрушек для нуждающихся.</w:t>
            </w:r>
          </w:p>
          <w:p w:rsidR="00B00647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4.Оказание адресной помощи пожилым людям и инвалидам</w:t>
            </w:r>
          </w:p>
          <w:p w:rsidR="00B00647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5.Благоустройство и уборка школьной территории.</w:t>
            </w:r>
          </w:p>
          <w:p w:rsidR="00B00647" w:rsidRPr="00A2100C" w:rsidRDefault="00B00647" w:rsidP="0006114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6.День здоровья</w:t>
            </w:r>
          </w:p>
        </w:tc>
        <w:tc>
          <w:tcPr>
            <w:tcW w:w="1134" w:type="dxa"/>
          </w:tcPr>
          <w:p w:rsidR="00B00647" w:rsidRPr="00A2100C" w:rsidRDefault="00B00647" w:rsidP="00CC1EE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7</w:t>
            </w:r>
          </w:p>
        </w:tc>
        <w:tc>
          <w:tcPr>
            <w:tcW w:w="1418" w:type="dxa"/>
          </w:tcPr>
          <w:p w:rsidR="00B00647" w:rsidRPr="00C94AF9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94AF9">
              <w:rPr>
                <w:rFonts w:ascii="Times New Roman" w:hAnsi="Times New Roman"/>
                <w:sz w:val="24"/>
                <w:szCs w:val="24"/>
              </w:rPr>
              <w:t xml:space="preserve">           14</w:t>
            </w:r>
          </w:p>
        </w:tc>
        <w:tc>
          <w:tcPr>
            <w:tcW w:w="1559" w:type="dxa"/>
          </w:tcPr>
          <w:p w:rsidR="00B00647" w:rsidRPr="00C94AF9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94AF9">
              <w:rPr>
                <w:rFonts w:ascii="Times New Roman" w:hAnsi="Times New Roman"/>
                <w:sz w:val="24"/>
                <w:szCs w:val="24"/>
              </w:rPr>
              <w:t xml:space="preserve">         13</w:t>
            </w:r>
          </w:p>
        </w:tc>
        <w:tc>
          <w:tcPr>
            <w:tcW w:w="1843" w:type="dxa"/>
          </w:tcPr>
          <w:p w:rsidR="00B00647" w:rsidRPr="00C94AF9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94AF9">
              <w:rPr>
                <w:rFonts w:ascii="Times New Roman" w:hAnsi="Times New Roman"/>
                <w:sz w:val="24"/>
                <w:szCs w:val="24"/>
              </w:rPr>
              <w:t>Администрация сельского совета, СДК, сельская библиотека</w:t>
            </w:r>
          </w:p>
        </w:tc>
        <w:tc>
          <w:tcPr>
            <w:tcW w:w="1417" w:type="dxa"/>
          </w:tcPr>
          <w:p w:rsidR="00B00647" w:rsidRPr="00C94AF9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94AF9">
              <w:rPr>
                <w:rFonts w:ascii="Times New Roman" w:hAnsi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276" w:type="dxa"/>
          </w:tcPr>
          <w:p w:rsidR="00B00647" w:rsidRPr="00C94AF9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94AF9">
              <w:rPr>
                <w:rFonts w:ascii="Times New Roman" w:hAnsi="Times New Roman"/>
                <w:sz w:val="24"/>
                <w:szCs w:val="24"/>
              </w:rPr>
              <w:t xml:space="preserve">      -</w:t>
            </w:r>
          </w:p>
        </w:tc>
        <w:tc>
          <w:tcPr>
            <w:tcW w:w="1701" w:type="dxa"/>
          </w:tcPr>
          <w:p w:rsidR="00B00647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2</w:t>
            </w:r>
          </w:p>
          <w:p w:rsidR="00B00647" w:rsidRPr="00A2100C" w:rsidRDefault="00B00647" w:rsidP="0006114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Статьи «Осенняя неделя добра», «Будь богаче- принимай других» на школьном сайте, статья в школьной газете «Шумас».</w:t>
            </w:r>
          </w:p>
        </w:tc>
        <w:tc>
          <w:tcPr>
            <w:tcW w:w="1418" w:type="dxa"/>
          </w:tcPr>
          <w:p w:rsidR="00B00647" w:rsidRPr="00A2100C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сельской администрации</w:t>
            </w:r>
          </w:p>
        </w:tc>
        <w:tc>
          <w:tcPr>
            <w:tcW w:w="1417" w:type="dxa"/>
          </w:tcPr>
          <w:p w:rsidR="00B00647" w:rsidRPr="00A2100C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 учащихся школы повысили уровень нравственного воспитания, получили навык совместной деятельности с детьми ОВЗ.</w:t>
            </w:r>
          </w:p>
        </w:tc>
        <w:tc>
          <w:tcPr>
            <w:tcW w:w="1134" w:type="dxa"/>
          </w:tcPr>
          <w:p w:rsidR="00B00647" w:rsidRPr="00A2100C" w:rsidRDefault="00B00647" w:rsidP="00CC1EE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0647" w:rsidRDefault="00B00647" w:rsidP="00C408F5"/>
    <w:p w:rsidR="00B00647" w:rsidRDefault="00B00647" w:rsidP="00C408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5pt;height:163.5pt">
            <v:imagedata r:id="rId4" o:title=""/>
          </v:shape>
        </w:pict>
      </w:r>
      <w:r>
        <w:t xml:space="preserve">      </w:t>
      </w:r>
      <w:r>
        <w:pict>
          <v:shape id="_x0000_i1026" type="#_x0000_t75" style="width:215.25pt;height:161.25pt">
            <v:imagedata r:id="rId5" o:title=""/>
          </v:shape>
        </w:pict>
      </w:r>
      <w:r>
        <w:t xml:space="preserve">     </w:t>
      </w:r>
      <w:r>
        <w:pict>
          <v:shape id="_x0000_i1027" type="#_x0000_t75" style="width:3in;height:164.25pt">
            <v:imagedata r:id="rId6" o:title=""/>
          </v:shape>
        </w:pict>
      </w:r>
      <w:r>
        <w:t xml:space="preserve">      </w:t>
      </w:r>
    </w:p>
    <w:p w:rsidR="00B00647" w:rsidRDefault="00B00647" w:rsidP="00C408F5">
      <w:r>
        <w:pict>
          <v:shape id="_x0000_i1028" type="#_x0000_t75" style="width:206.25pt;height:165.75pt">
            <v:imagedata r:id="rId7" o:title=""/>
          </v:shape>
        </w:pict>
      </w:r>
      <w:r>
        <w:t xml:space="preserve">        </w:t>
      </w:r>
      <w:r>
        <w:pict>
          <v:shape id="_x0000_i1029" type="#_x0000_t75" style="width:204.75pt;height:153.75pt">
            <v:imagedata r:id="rId8" o:title=""/>
          </v:shape>
        </w:pict>
      </w:r>
      <w:r>
        <w:t xml:space="preserve">       </w:t>
      </w:r>
      <w:r>
        <w:pict>
          <v:shape id="_x0000_i1030" type="#_x0000_t75" style="width:197.25pt;height:147.75pt">
            <v:imagedata r:id="rId9" o:title=""/>
          </v:shape>
        </w:pict>
      </w:r>
    </w:p>
    <w:p w:rsidR="00B00647" w:rsidRDefault="00B00647" w:rsidP="00C408F5"/>
    <w:p w:rsidR="00B00647" w:rsidRDefault="00B00647" w:rsidP="00C408F5"/>
    <w:p w:rsidR="00B00647" w:rsidRDefault="00B00647" w:rsidP="00C408F5">
      <w:r>
        <w:pict>
          <v:shape id="_x0000_i1031" type="#_x0000_t75" style="width:235.5pt;height:176.25pt">
            <v:imagedata r:id="rId10" o:title=""/>
          </v:shape>
        </w:pict>
      </w:r>
      <w:r>
        <w:t xml:space="preserve"> </w:t>
      </w:r>
      <w:r>
        <w:pict>
          <v:shape id="_x0000_i1032" type="#_x0000_t75" style="width:230.25pt;height:172.5pt">
            <v:imagedata r:id="rId11" o:title=""/>
          </v:shape>
        </w:pict>
      </w:r>
      <w:r>
        <w:t xml:space="preserve"> </w:t>
      </w:r>
      <w:r>
        <w:pict>
          <v:shape id="_x0000_i1033" type="#_x0000_t75" style="width:231.75pt;height:174pt">
            <v:imagedata r:id="rId12" o:title=""/>
          </v:shape>
        </w:pict>
      </w:r>
      <w:r>
        <w:t xml:space="preserve">  </w:t>
      </w:r>
    </w:p>
    <w:p w:rsidR="00B00647" w:rsidRDefault="00B00647" w:rsidP="00C408F5"/>
    <w:p w:rsidR="00B00647" w:rsidRDefault="00B00647" w:rsidP="00C408F5"/>
    <w:p w:rsidR="00B00647" w:rsidRDefault="00B00647" w:rsidP="00C408F5"/>
    <w:p w:rsidR="00B00647" w:rsidRDefault="00B00647" w:rsidP="00C408F5"/>
    <w:p w:rsidR="00B00647" w:rsidRDefault="00B00647" w:rsidP="00C408F5">
      <w:pPr>
        <w:rPr>
          <w:rFonts w:ascii="Times New Roman" w:hAnsi="Times New Roman"/>
          <w:sz w:val="24"/>
          <w:szCs w:val="24"/>
        </w:rPr>
      </w:pPr>
    </w:p>
    <w:p w:rsidR="00B00647" w:rsidRDefault="00B00647" w:rsidP="00C408F5">
      <w:pPr>
        <w:rPr>
          <w:rFonts w:ascii="Times New Roman" w:hAnsi="Times New Roman"/>
          <w:sz w:val="24"/>
          <w:szCs w:val="24"/>
        </w:rPr>
      </w:pPr>
      <w:r>
        <w:pict>
          <v:shape id="_x0000_i1034" type="#_x0000_t75" style="width:240pt;height:174.75pt">
            <v:imagedata r:id="rId13" o:title=""/>
          </v:shape>
        </w:pict>
      </w:r>
      <w:r>
        <w:t xml:space="preserve">     </w:t>
      </w:r>
      <w:r w:rsidRPr="004E69EE">
        <w:rPr>
          <w:sz w:val="28"/>
          <w:szCs w:val="28"/>
        </w:rPr>
        <w:pict>
          <v:shape id="_x0000_i1035" type="#_x0000_t75" style="width:243pt;height:177.75pt">
            <v:imagedata r:id="rId14" o:title=""/>
          </v:shape>
        </w:pict>
      </w:r>
    </w:p>
    <w:p w:rsidR="00B00647" w:rsidRDefault="00B00647" w:rsidP="00C408F5">
      <w:pPr>
        <w:rPr>
          <w:rFonts w:ascii="Times New Roman" w:hAnsi="Times New Roman"/>
          <w:sz w:val="24"/>
          <w:szCs w:val="24"/>
        </w:rPr>
      </w:pPr>
    </w:p>
    <w:p w:rsidR="00B00647" w:rsidRDefault="00B00647" w:rsidP="00C408F5">
      <w:pPr>
        <w:rPr>
          <w:rFonts w:ascii="Times New Roman" w:hAnsi="Times New Roman"/>
          <w:sz w:val="24"/>
          <w:szCs w:val="24"/>
        </w:rPr>
      </w:pPr>
    </w:p>
    <w:p w:rsidR="00B00647" w:rsidRPr="00C408F5" w:rsidRDefault="00B00647" w:rsidP="00C408F5">
      <w:pPr>
        <w:rPr>
          <w:rFonts w:ascii="Times New Roman" w:hAnsi="Times New Roman"/>
          <w:sz w:val="24"/>
          <w:szCs w:val="24"/>
        </w:rPr>
      </w:pPr>
      <w:r>
        <w:t xml:space="preserve">  </w:t>
      </w:r>
    </w:p>
    <w:sectPr w:rsidR="00B00647" w:rsidRPr="00C408F5" w:rsidSect="00C408F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08F5"/>
    <w:rsid w:val="0006114F"/>
    <w:rsid w:val="000A7E98"/>
    <w:rsid w:val="00166B2D"/>
    <w:rsid w:val="001F1AC9"/>
    <w:rsid w:val="0030206F"/>
    <w:rsid w:val="004C76A0"/>
    <w:rsid w:val="004E69EE"/>
    <w:rsid w:val="00637418"/>
    <w:rsid w:val="008B1B00"/>
    <w:rsid w:val="00A208D0"/>
    <w:rsid w:val="00A2100C"/>
    <w:rsid w:val="00B00647"/>
    <w:rsid w:val="00C408F5"/>
    <w:rsid w:val="00C94AF9"/>
    <w:rsid w:val="00CC1EE3"/>
    <w:rsid w:val="00E85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06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408F5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75</TotalTime>
  <Pages>4</Pages>
  <Words>217</Words>
  <Characters>1237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про</cp:lastModifiedBy>
  <cp:revision>3</cp:revision>
  <dcterms:created xsi:type="dcterms:W3CDTF">2014-10-16T06:24:00Z</dcterms:created>
  <dcterms:modified xsi:type="dcterms:W3CDTF">2014-10-16T13:53:00Z</dcterms:modified>
</cp:coreProperties>
</file>